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3526A" w14:textId="30C330A4" w:rsidR="005741DD" w:rsidRPr="00CD0F8B" w:rsidRDefault="004709FA" w:rsidP="00F34C85">
      <w:pPr>
        <w:pStyle w:val="PaperTitle"/>
      </w:pPr>
      <w:r w:rsidRPr="00CD0F8B">
        <w:t xml:space="preserve">Title </w:t>
      </w:r>
      <w:r w:rsidR="00D7791D">
        <w:t>– use Paper Title style</w:t>
      </w:r>
    </w:p>
    <w:p w14:paraId="706CEFC1" w14:textId="7E0CBF16" w:rsidR="00E4587F" w:rsidRPr="00CD0F8B" w:rsidRDefault="00923665" w:rsidP="00EB7F12">
      <w:pPr>
        <w:pStyle w:val="AuthorsName"/>
      </w:pPr>
      <w:fldSimple w:instr=" DOCPROPERTY  Authors  \* MERGEFORMAT ">
        <w:r w:rsidRPr="00CD0F8B">
          <w:t>Leave blank until accepted</w:t>
        </w:r>
      </w:fldSimple>
    </w:p>
    <w:p w14:paraId="7F84AE4A" w14:textId="3F74CA15" w:rsidR="005F7C5E" w:rsidRPr="00CD0F8B" w:rsidRDefault="00923665" w:rsidP="005F7C5E">
      <w:pPr>
        <w:pStyle w:val="AuthorsAffiliation"/>
      </w:pPr>
      <w:fldSimple w:instr=" DOCPROPERTY  &quot;Author Affiliations&quot;  \* MERGEFORMAT ">
        <w:r w:rsidRPr="00CD0F8B">
          <w:t xml:space="preserve">Leave </w:t>
        </w:r>
        <w:r w:rsidRPr="00EB7F12">
          <w:t>blank</w:t>
        </w:r>
        <w:r w:rsidRPr="00CD0F8B">
          <w:t xml:space="preserve"> until accepted</w:t>
        </w:r>
      </w:fldSimple>
    </w:p>
    <w:p w14:paraId="38D6A3E5" w14:textId="77777777" w:rsidR="008C597E" w:rsidRPr="00CD0F8B" w:rsidRDefault="008C597E" w:rsidP="00EB7F12">
      <w:pPr>
        <w:pStyle w:val="AbstractTitle"/>
      </w:pPr>
      <w:r w:rsidRPr="00CD0F8B">
        <w:t>abstract</w:t>
      </w:r>
    </w:p>
    <w:p w14:paraId="1D5A6927" w14:textId="56FC4B81" w:rsidR="008C597E" w:rsidRPr="00CD0F8B" w:rsidRDefault="008C597E" w:rsidP="008C597E">
      <w:pPr>
        <w:pStyle w:val="Abstract"/>
      </w:pPr>
      <w:r w:rsidRPr="00CD0F8B">
        <w:t xml:space="preserve">Abstract of 150 to 250 words. Abstract of 150 to 250 words.  Abstract of 150 to 250 words. </w:t>
      </w:r>
      <w:r w:rsidR="00D7791D" w:rsidRPr="00CD0F8B">
        <w:t xml:space="preserve">Abstract of 150 to 250 words. </w:t>
      </w:r>
      <w:r w:rsidRPr="00CD0F8B">
        <w:t xml:space="preserve"> </w:t>
      </w:r>
    </w:p>
    <w:p w14:paraId="5B4673D5" w14:textId="3080B24B" w:rsidR="008C597E" w:rsidRPr="00CD0F8B" w:rsidRDefault="008C597E" w:rsidP="008C597E">
      <w:pPr>
        <w:pStyle w:val="Abstract"/>
      </w:pPr>
      <w:r w:rsidRPr="00CD0F8B">
        <w:t>Use Abstract style.</w:t>
      </w:r>
    </w:p>
    <w:p w14:paraId="7B3DED8A" w14:textId="77777777" w:rsidR="008C597E" w:rsidRPr="00CD0F8B" w:rsidRDefault="008C597E" w:rsidP="008C597E">
      <w:pPr>
        <w:pStyle w:val="HeaderTitle"/>
      </w:pPr>
      <w:r w:rsidRPr="00CD0F8B">
        <w:t>keywords</w:t>
      </w:r>
    </w:p>
    <w:sdt>
      <w:sdtPr>
        <w:alias w:val="Keywords"/>
        <w:tag w:val=""/>
        <w:id w:val="212093136"/>
        <w:placeholder>
          <w:docPart w:val="024E4087BFD74E43ADE1B731C4D16B55"/>
        </w:placeholder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Content>
        <w:p w14:paraId="11CEB0DC" w14:textId="77777777" w:rsidR="008C597E" w:rsidRPr="00CD0F8B" w:rsidRDefault="008C597E" w:rsidP="008C597E">
          <w:pPr>
            <w:pStyle w:val="HeaderText"/>
          </w:pPr>
          <w:r w:rsidRPr="00CD0F8B">
            <w:rPr>
              <w:rStyle w:val="PlaceholderText"/>
            </w:rPr>
            <w:t>[Keywords]</w:t>
          </w:r>
        </w:p>
      </w:sdtContent>
    </w:sdt>
    <w:p w14:paraId="5C9A4EC0" w14:textId="6B2517FF" w:rsidR="008C597E" w:rsidRPr="00CD0F8B" w:rsidRDefault="00000000" w:rsidP="00C2000F">
      <w:r>
        <w:pict w14:anchorId="2FA1F732">
          <v:rect id="_x0000_i1025" style="width:353.5pt;height:1pt" o:hrpct="800" o:hralign="center" o:hrstd="t" o:hrnoshade="t" o:hr="t" fillcolor="#a5a5a5 [2092]" stroked="f"/>
        </w:pict>
      </w:r>
    </w:p>
    <w:p w14:paraId="3EE8057E" w14:textId="3756CC05" w:rsidR="005741DD" w:rsidRPr="00CD0F8B" w:rsidRDefault="004709FA" w:rsidP="00D3750E">
      <w:pPr>
        <w:pStyle w:val="Heading1"/>
      </w:pPr>
      <w:r w:rsidRPr="00CD0F8B">
        <w:t xml:space="preserve">Heading Level 1 – </w:t>
      </w:r>
      <w:r w:rsidR="00423A7C" w:rsidRPr="00CD0F8B">
        <w:t>Use Heading 1 style</w:t>
      </w:r>
    </w:p>
    <w:p w14:paraId="2C6B5A67" w14:textId="71D2CF99" w:rsidR="00D7791D" w:rsidRDefault="00D7791D" w:rsidP="00DB36BD">
      <w:pPr>
        <w:pStyle w:val="BodyText"/>
      </w:pPr>
      <w:r>
        <w:t>This template show samples of the layout and which Word styles to use. Modify the content as necessary to create your article.</w:t>
      </w:r>
      <w:r w:rsidR="008120B4">
        <w:t xml:space="preserve"> </w:t>
      </w:r>
    </w:p>
    <w:p w14:paraId="1416CE0F" w14:textId="3A09FE3E" w:rsidR="007D6087" w:rsidRPr="00CD0F8B" w:rsidRDefault="008120B4" w:rsidP="00DB36BD">
      <w:pPr>
        <w:pStyle w:val="BodyText"/>
      </w:pP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="000D26CB" w:rsidRPr="00CD0F8B">
        <w:t xml:space="preserve">  </w:t>
      </w:r>
    </w:p>
    <w:p w14:paraId="7CA734C3" w14:textId="2A9A0302" w:rsidR="00FE11CD" w:rsidRDefault="00FE11CD" w:rsidP="005D61F2">
      <w:pPr>
        <w:pStyle w:val="BlockQuote"/>
      </w:pPr>
      <w:r w:rsidRPr="00CD0F8B">
        <w:t>Block quote</w:t>
      </w:r>
      <w:r w:rsidR="008120B4">
        <w:t xml:space="preserve">. Block quote. </w:t>
      </w:r>
      <w:r w:rsidR="008120B4" w:rsidRPr="00CD0F8B">
        <w:t>Block quote</w:t>
      </w:r>
      <w:r w:rsidR="008120B4">
        <w:t xml:space="preserve">. Block quote. </w:t>
      </w:r>
      <w:r w:rsidR="008120B4" w:rsidRPr="00CD0F8B">
        <w:t>Block quote</w:t>
      </w:r>
      <w:r w:rsidR="008120B4">
        <w:t xml:space="preserve">. Block quote. </w:t>
      </w:r>
      <w:r w:rsidR="008120B4" w:rsidRPr="00CD0F8B">
        <w:t>Block quote</w:t>
      </w:r>
      <w:r w:rsidR="008120B4">
        <w:t xml:space="preserve">. Block quote. </w:t>
      </w:r>
      <w:r w:rsidR="008120B4" w:rsidRPr="00CD0F8B">
        <w:t>Block quote</w:t>
      </w:r>
      <w:r w:rsidR="008120B4">
        <w:t xml:space="preserve">. Block quote. </w:t>
      </w:r>
      <w:r w:rsidR="008120B4" w:rsidRPr="00CD0F8B">
        <w:t>Block quote</w:t>
      </w:r>
      <w:r w:rsidR="008120B4">
        <w:t xml:space="preserve">. Block quote. </w:t>
      </w:r>
      <w:r w:rsidR="008120B4" w:rsidRPr="00CD0F8B">
        <w:t>Block quote</w:t>
      </w:r>
      <w:r w:rsidR="008120B4">
        <w:t>. Use Block Quote style.</w:t>
      </w:r>
    </w:p>
    <w:p w14:paraId="61B146F5" w14:textId="1E433DBF" w:rsidR="008120B4" w:rsidRPr="00CD0F8B" w:rsidRDefault="008120B4" w:rsidP="008120B4">
      <w:pPr>
        <w:pStyle w:val="Quote"/>
      </w:pPr>
      <w:r>
        <w:t>Standard quote. Standard quote. Use Quote style</w:t>
      </w:r>
    </w:p>
    <w:p w14:paraId="54904381" w14:textId="6CD3DE0C" w:rsidR="001210BE" w:rsidRPr="00CD0F8B" w:rsidRDefault="001210BE" w:rsidP="003326E4">
      <w:pPr>
        <w:pStyle w:val="Heading1"/>
      </w:pPr>
      <w:r w:rsidRPr="00CD0F8B">
        <w:t>Heading Level 1</w:t>
      </w:r>
      <w:r w:rsidR="00423A7C" w:rsidRPr="00CD0F8B">
        <w:t>. Use Heading 1 style</w:t>
      </w:r>
      <w:r w:rsidRPr="00CD0F8B">
        <w:t xml:space="preserve"> </w:t>
      </w:r>
    </w:p>
    <w:p w14:paraId="29289570" w14:textId="77777777" w:rsidR="008120B4" w:rsidRDefault="008120B4" w:rsidP="001F5A7A">
      <w:pPr>
        <w:pStyle w:val="BodyText"/>
      </w:pP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>.</w:t>
      </w:r>
    </w:p>
    <w:p w14:paraId="7055DF66" w14:textId="0062E35D" w:rsidR="00FE11CD" w:rsidRPr="00CD0F8B" w:rsidRDefault="00FE11CD" w:rsidP="006C2B0C">
      <w:pPr>
        <w:pStyle w:val="Heading2"/>
      </w:pPr>
      <w:r w:rsidRPr="00CD0F8B">
        <w:t xml:space="preserve">Heading </w:t>
      </w:r>
      <w:r w:rsidR="00423A7C" w:rsidRPr="00CD0F8B">
        <w:t xml:space="preserve">Level </w:t>
      </w:r>
      <w:r w:rsidRPr="00CD0F8B">
        <w:t>2</w:t>
      </w:r>
      <w:r w:rsidR="00423A7C" w:rsidRPr="00CD0F8B">
        <w:t xml:space="preserve"> - Use Heading 2 style</w:t>
      </w:r>
    </w:p>
    <w:p w14:paraId="523443F1" w14:textId="77777777" w:rsidR="008120B4" w:rsidRDefault="008120B4" w:rsidP="001F5A7A">
      <w:pPr>
        <w:pStyle w:val="BodyText"/>
      </w:pP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 xml:space="preserve">Body Text. Use Body </w:t>
      </w:r>
      <w:r w:rsidRPr="00CD0F8B">
        <w:lastRenderedPageBreak/>
        <w:t>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>.</w:t>
      </w:r>
    </w:p>
    <w:p w14:paraId="353F40DC" w14:textId="53DFF0B4" w:rsidR="005103F7" w:rsidRPr="00CD0F8B" w:rsidRDefault="005103F7" w:rsidP="001F5A7A">
      <w:pPr>
        <w:pStyle w:val="Heading3"/>
      </w:pPr>
      <w:r w:rsidRPr="00CD0F8B">
        <w:t>Heading Level 3</w:t>
      </w:r>
      <w:r w:rsidR="00423A7C" w:rsidRPr="00CD0F8B">
        <w:t xml:space="preserve"> – Use Heading 3 style</w:t>
      </w:r>
    </w:p>
    <w:p w14:paraId="39E97B6C" w14:textId="60C3E4D5" w:rsidR="001F5A7A" w:rsidRPr="00CD0F8B" w:rsidRDefault="008120B4" w:rsidP="001F5A7A">
      <w:pPr>
        <w:pStyle w:val="BodyText"/>
      </w:pP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 xml:space="preserve">. </w:t>
      </w:r>
      <w:r w:rsidRPr="00CD0F8B">
        <w:t>Body Text. Use Body Text style</w:t>
      </w:r>
      <w:r>
        <w:t>.</w:t>
      </w:r>
    </w:p>
    <w:p w14:paraId="292AF612" w14:textId="77777777" w:rsidR="009B44D0" w:rsidRPr="00CD0F8B" w:rsidRDefault="009B44D0" w:rsidP="00C25783">
      <w:pPr>
        <w:pStyle w:val="BodyText"/>
        <w:rPr>
          <w:rFonts w:ascii="Garamond" w:hAnsi="Garamond" w:cs="Garamond"/>
        </w:rPr>
      </w:pPr>
    </w:p>
    <w:p w14:paraId="702ECD01" w14:textId="77777777" w:rsidR="00E25DD3" w:rsidRPr="00CD0F8B" w:rsidRDefault="00E25DD3" w:rsidP="001F5A7A">
      <w:pPr>
        <w:pStyle w:val="BodyText"/>
        <w:jc w:val="center"/>
      </w:pPr>
      <w:r w:rsidRPr="00CD0F8B">
        <w:t>Centre any diagrams, tables or figures</w:t>
      </w:r>
    </w:p>
    <w:p w14:paraId="4E7B8F9B" w14:textId="77777777" w:rsidR="00E25DD3" w:rsidRPr="00CD0F8B" w:rsidRDefault="00E25DD3" w:rsidP="00E25DD3">
      <w:pPr>
        <w:rPr>
          <w:rFonts w:ascii="Garamond" w:hAnsi="Garamond" w:cs="Garamond"/>
        </w:rPr>
      </w:pPr>
    </w:p>
    <w:p w14:paraId="75410B0A" w14:textId="5C37352F" w:rsidR="00E25DD3" w:rsidRDefault="00E25DD3" w:rsidP="00F34C85">
      <w:pPr>
        <w:pStyle w:val="Caption"/>
      </w:pPr>
      <w:r w:rsidRPr="00CD0F8B">
        <w:t>Figure 1: Figures should have a caption immediately below them.</w:t>
      </w:r>
      <w:r w:rsidR="001F5A7A" w:rsidRPr="00CD0F8B">
        <w:t xml:space="preserve"> Use Caption style</w:t>
      </w:r>
    </w:p>
    <w:p w14:paraId="7411715F" w14:textId="77777777" w:rsidR="009F5A4B" w:rsidRPr="009F5A4B" w:rsidRDefault="009F5A4B" w:rsidP="009F5A4B"/>
    <w:tbl>
      <w:tblPr>
        <w:tblStyle w:val="WaypointJournalTableStyle"/>
        <w:tblW w:w="0" w:type="auto"/>
        <w:tblLook w:val="0660" w:firstRow="1" w:lastRow="1" w:firstColumn="0" w:lastColumn="0" w:noHBand="1" w:noVBand="1"/>
      </w:tblPr>
      <w:tblGrid>
        <w:gridCol w:w="2942"/>
        <w:gridCol w:w="2943"/>
        <w:gridCol w:w="2943"/>
      </w:tblGrid>
      <w:tr w:rsidR="00F34C85" w14:paraId="2A40540F" w14:textId="77777777" w:rsidTr="008120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2" w:type="dxa"/>
          </w:tcPr>
          <w:p w14:paraId="53194598" w14:textId="780EF820" w:rsidR="00F34C85" w:rsidRPr="009F5A4B" w:rsidRDefault="00F34C85" w:rsidP="009F5A4B">
            <w:pPr>
              <w:rPr>
                <w:b w:val="0"/>
                <w:bCs/>
              </w:rPr>
            </w:pPr>
            <w:bookmarkStart w:id="0" w:name="_Hlk185439146"/>
          </w:p>
        </w:tc>
        <w:tc>
          <w:tcPr>
            <w:tcW w:w="2943" w:type="dxa"/>
          </w:tcPr>
          <w:p w14:paraId="0B8FB06A" w14:textId="0EB2AFCD" w:rsidR="00F34C85" w:rsidRPr="009F5A4B" w:rsidRDefault="00F34C85" w:rsidP="009F5A4B">
            <w:pPr>
              <w:rPr>
                <w:b w:val="0"/>
                <w:bCs/>
              </w:rPr>
            </w:pPr>
          </w:p>
        </w:tc>
        <w:tc>
          <w:tcPr>
            <w:tcW w:w="2943" w:type="dxa"/>
          </w:tcPr>
          <w:p w14:paraId="226F7DF8" w14:textId="206646B1" w:rsidR="00F34C85" w:rsidRPr="009F5A4B" w:rsidRDefault="00F34C85" w:rsidP="009F5A4B">
            <w:pPr>
              <w:rPr>
                <w:b w:val="0"/>
                <w:bCs/>
              </w:rPr>
            </w:pPr>
          </w:p>
        </w:tc>
      </w:tr>
      <w:tr w:rsidR="00F34C85" w14:paraId="6F8A23CF" w14:textId="77777777" w:rsidTr="008120B4">
        <w:tc>
          <w:tcPr>
            <w:tcW w:w="2942" w:type="dxa"/>
          </w:tcPr>
          <w:p w14:paraId="00E58970" w14:textId="77777777" w:rsidR="00F34C85" w:rsidRPr="009F5A4B" w:rsidRDefault="00F34C85" w:rsidP="009F5A4B"/>
        </w:tc>
        <w:tc>
          <w:tcPr>
            <w:tcW w:w="2943" w:type="dxa"/>
          </w:tcPr>
          <w:p w14:paraId="00D633D5" w14:textId="77777777" w:rsidR="00F34C85" w:rsidRPr="009F5A4B" w:rsidRDefault="00F34C85" w:rsidP="009F5A4B"/>
        </w:tc>
        <w:tc>
          <w:tcPr>
            <w:tcW w:w="2943" w:type="dxa"/>
          </w:tcPr>
          <w:p w14:paraId="348F10F4" w14:textId="77777777" w:rsidR="00F34C85" w:rsidRPr="009F5A4B" w:rsidRDefault="00F34C85" w:rsidP="009F5A4B"/>
        </w:tc>
      </w:tr>
      <w:tr w:rsidR="00F34C85" w14:paraId="3E6C7D95" w14:textId="77777777" w:rsidTr="008120B4">
        <w:tc>
          <w:tcPr>
            <w:tcW w:w="2942" w:type="dxa"/>
          </w:tcPr>
          <w:p w14:paraId="218CB27A" w14:textId="77777777" w:rsidR="00F34C85" w:rsidRPr="009F5A4B" w:rsidRDefault="00F34C85" w:rsidP="009F5A4B"/>
        </w:tc>
        <w:tc>
          <w:tcPr>
            <w:tcW w:w="2943" w:type="dxa"/>
          </w:tcPr>
          <w:p w14:paraId="2DA7AE57" w14:textId="77777777" w:rsidR="00F34C85" w:rsidRPr="009F5A4B" w:rsidRDefault="00F34C85" w:rsidP="009F5A4B"/>
        </w:tc>
        <w:tc>
          <w:tcPr>
            <w:tcW w:w="2943" w:type="dxa"/>
          </w:tcPr>
          <w:p w14:paraId="14D8060B" w14:textId="77777777" w:rsidR="00F34C85" w:rsidRPr="009F5A4B" w:rsidRDefault="00F34C85" w:rsidP="009F5A4B"/>
        </w:tc>
      </w:tr>
      <w:tr w:rsidR="00F34C85" w14:paraId="5A218AC6" w14:textId="77777777" w:rsidTr="008120B4">
        <w:tc>
          <w:tcPr>
            <w:tcW w:w="2942" w:type="dxa"/>
          </w:tcPr>
          <w:p w14:paraId="631A8FB3" w14:textId="77777777" w:rsidR="00F34C85" w:rsidRPr="009F5A4B" w:rsidRDefault="00F34C85" w:rsidP="009F5A4B"/>
        </w:tc>
        <w:tc>
          <w:tcPr>
            <w:tcW w:w="2943" w:type="dxa"/>
          </w:tcPr>
          <w:p w14:paraId="0D07A650" w14:textId="77777777" w:rsidR="00F34C85" w:rsidRPr="009F5A4B" w:rsidRDefault="00F34C85" w:rsidP="009F5A4B"/>
        </w:tc>
        <w:tc>
          <w:tcPr>
            <w:tcW w:w="2943" w:type="dxa"/>
          </w:tcPr>
          <w:p w14:paraId="79840E32" w14:textId="77777777" w:rsidR="00F34C85" w:rsidRPr="009F5A4B" w:rsidRDefault="00F34C85" w:rsidP="009F5A4B"/>
        </w:tc>
      </w:tr>
      <w:tr w:rsidR="00F34C85" w14:paraId="7610E269" w14:textId="77777777" w:rsidTr="008120B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2" w:type="dxa"/>
          </w:tcPr>
          <w:p w14:paraId="53D5BC73" w14:textId="77777777" w:rsidR="00F34C85" w:rsidRPr="009F5A4B" w:rsidRDefault="00F34C85" w:rsidP="009F5A4B"/>
        </w:tc>
        <w:tc>
          <w:tcPr>
            <w:tcW w:w="2943" w:type="dxa"/>
          </w:tcPr>
          <w:p w14:paraId="49AB5E8B" w14:textId="77777777" w:rsidR="00F34C85" w:rsidRPr="009F5A4B" w:rsidRDefault="00F34C85" w:rsidP="009F5A4B"/>
        </w:tc>
        <w:tc>
          <w:tcPr>
            <w:tcW w:w="2943" w:type="dxa"/>
          </w:tcPr>
          <w:p w14:paraId="4E56E15F" w14:textId="77777777" w:rsidR="00F34C85" w:rsidRPr="009F5A4B" w:rsidRDefault="00F34C85" w:rsidP="009F5A4B">
            <w:pPr>
              <w:keepNext/>
            </w:pPr>
          </w:p>
        </w:tc>
      </w:tr>
    </w:tbl>
    <w:bookmarkEnd w:id="0"/>
    <w:p w14:paraId="7BDC50C5" w14:textId="1C45B9EC" w:rsidR="00F34C85" w:rsidRPr="00F34C85" w:rsidRDefault="009F5A4B" w:rsidP="009F5A4B">
      <w:pPr>
        <w:pStyle w:val="Caption"/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  <w:r>
        <w:t xml:space="preserve"> - Tables should have a caption immediately below them. Use Caption style</w:t>
      </w:r>
      <w:r w:rsidR="008120B4">
        <w:t xml:space="preserve"> for the caption and Waypoint Journal Table Style for the journal (ensure that the Header Row and Total Row checkboxes are checked in the Table Design ribbon Table Style Options)</w:t>
      </w:r>
    </w:p>
    <w:p w14:paraId="3B579A65" w14:textId="4B2DE07D" w:rsidR="001F5A7A" w:rsidRDefault="001F5A7A" w:rsidP="001F5A7A">
      <w:pPr>
        <w:pStyle w:val="BodyText"/>
      </w:pPr>
    </w:p>
    <w:p w14:paraId="4180B119" w14:textId="7FE2BD61" w:rsidR="008120B4" w:rsidRDefault="008120B4" w:rsidP="001F5A7A">
      <w:pPr>
        <w:pStyle w:val="BodyText"/>
      </w:pPr>
      <w:r>
        <w:t>Footnotes</w:t>
      </w:r>
      <w:r>
        <w:rPr>
          <w:rStyle w:val="FootnoteReference"/>
        </w:rPr>
        <w:footnoteReference w:id="1"/>
      </w:r>
      <w:r>
        <w:t xml:space="preserve"> should use Footnote style</w:t>
      </w:r>
    </w:p>
    <w:p w14:paraId="26FEE9E8" w14:textId="77777777" w:rsidR="00560EF2" w:rsidRDefault="00560EF2" w:rsidP="001F5A7A">
      <w:pPr>
        <w:pStyle w:val="BodyText"/>
      </w:pPr>
    </w:p>
    <w:p w14:paraId="6901B2B9" w14:textId="19571BCD" w:rsidR="005741DD" w:rsidRPr="00CD0F8B" w:rsidRDefault="001F5A7A" w:rsidP="001F5A7A">
      <w:pPr>
        <w:pStyle w:val="Heading2"/>
      </w:pPr>
      <w:r w:rsidRPr="00CD0F8B">
        <w:t>Acknowledgements</w:t>
      </w:r>
    </w:p>
    <w:p w14:paraId="02762357" w14:textId="76AF1F2E" w:rsidR="005741DD" w:rsidRPr="00CD0F8B" w:rsidRDefault="00F85541" w:rsidP="001F5A7A">
      <w:pPr>
        <w:pStyle w:val="BodyText"/>
      </w:pPr>
      <w:r w:rsidRPr="00CD0F8B">
        <w:t>Leave blank until submission accepted.</w:t>
      </w:r>
    </w:p>
    <w:p w14:paraId="10EA1C75" w14:textId="77777777" w:rsidR="00F75AD2" w:rsidRPr="00CD0F8B" w:rsidRDefault="00F75AD2" w:rsidP="00F75AD2">
      <w:pPr>
        <w:pStyle w:val="Heading2"/>
      </w:pPr>
      <w:r w:rsidRPr="00CD0F8B">
        <w:t>About the Author/s</w:t>
      </w:r>
    </w:p>
    <w:p w14:paraId="00527B51" w14:textId="77777777" w:rsidR="00F75AD2" w:rsidRPr="00CD0F8B" w:rsidRDefault="00F75AD2" w:rsidP="00F75AD2">
      <w:pPr>
        <w:pStyle w:val="Biography"/>
      </w:pPr>
      <w:r w:rsidRPr="00CD0F8B">
        <w:t>Leave blank until submission accepted.</w:t>
      </w:r>
    </w:p>
    <w:p w14:paraId="7751787C" w14:textId="77777777" w:rsidR="00F75AD2" w:rsidRPr="00CD0F8B" w:rsidRDefault="00F75AD2" w:rsidP="00F75AD2">
      <w:pPr>
        <w:pStyle w:val="Heading2"/>
      </w:pPr>
      <w:r w:rsidRPr="00CD0F8B">
        <w:t>ORCID</w:t>
      </w:r>
    </w:p>
    <w:p w14:paraId="0B8837BE" w14:textId="5CBABB1E" w:rsidR="00F75AD2" w:rsidRPr="00CD0F8B" w:rsidRDefault="00F75AD2" w:rsidP="00F75AD2">
      <w:pPr>
        <w:pStyle w:val="Biography"/>
      </w:pPr>
      <w:r w:rsidRPr="00CD0F8B">
        <w:t xml:space="preserve">Leave blank </w:t>
      </w:r>
      <w:r w:rsidR="008B1006" w:rsidRPr="00CD0F8B">
        <w:rPr>
          <w:rFonts w:ascii="Font Awesome 6 Brands Regular" w:hAnsi="Font Awesome 6 Brands Regular"/>
        </w:rPr>
        <w:t></w:t>
      </w:r>
      <w:r w:rsidRPr="00CD0F8B">
        <w:t xml:space="preserve"> http://orcid.org/ORCID</w:t>
      </w:r>
    </w:p>
    <w:p w14:paraId="3F89507E" w14:textId="77777777" w:rsidR="005741DD" w:rsidRPr="00CD0F8B" w:rsidRDefault="005741DD" w:rsidP="001F5A7A">
      <w:pPr>
        <w:pStyle w:val="Heading2"/>
      </w:pPr>
      <w:r w:rsidRPr="00CD0F8B">
        <w:lastRenderedPageBreak/>
        <w:t>References</w:t>
      </w:r>
    </w:p>
    <w:p w14:paraId="1E89D101" w14:textId="553F33B4" w:rsidR="008B71DB" w:rsidRPr="00CD0F8B" w:rsidRDefault="008B71DB" w:rsidP="001B4622">
      <w:pPr>
        <w:pStyle w:val="References"/>
      </w:pPr>
      <w:r w:rsidRPr="00CD0F8B">
        <w:t xml:space="preserve">References should be provided </w:t>
      </w:r>
      <w:r w:rsidR="005103F7" w:rsidRPr="00CD0F8B">
        <w:t xml:space="preserve">in alphabetical order </w:t>
      </w:r>
      <w:r w:rsidR="00923665" w:rsidRPr="00CD0F8B">
        <w:t xml:space="preserve">using APA 7 format. </w:t>
      </w:r>
      <w:r w:rsidR="00F85541" w:rsidRPr="00CD0F8B">
        <w:t>Authors citing themselves should simply indicate Author, YEAR.</w:t>
      </w:r>
      <w:r w:rsidR="00923665" w:rsidRPr="00CD0F8B">
        <w:t xml:space="preserve"> Use References style.</w:t>
      </w:r>
    </w:p>
    <w:p w14:paraId="115ED033" w14:textId="77777777" w:rsidR="00923665" w:rsidRPr="00CD0F8B" w:rsidRDefault="00923665" w:rsidP="00923665">
      <w:pPr>
        <w:pStyle w:val="References"/>
      </w:pPr>
      <w:r w:rsidRPr="00CD0F8B">
        <w:t>References should be provided in alphabetical order using APA 7 format. Authors citing themselves should simply indicate Author, YEAR. Use References style.</w:t>
      </w:r>
    </w:p>
    <w:p w14:paraId="4E64B30D" w14:textId="065BF8A7" w:rsidR="001B4622" w:rsidRDefault="001B4622" w:rsidP="001B4622">
      <w:pPr>
        <w:pStyle w:val="References"/>
      </w:pPr>
    </w:p>
    <w:sectPr w:rsidR="001B4622" w:rsidSect="001B4622">
      <w:headerReference w:type="even" r:id="rId11"/>
      <w:headerReference w:type="default" r:id="rId12"/>
      <w:headerReference w:type="first" r:id="rId13"/>
      <w:footerReference w:type="first" r:id="rId14"/>
      <w:type w:val="continuous"/>
      <w:pgSz w:w="12240" w:h="15840" w:code="1"/>
      <w:pgMar w:top="1701" w:right="1701" w:bottom="1701" w:left="1701" w:header="851" w:footer="851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A3D7F" w14:textId="77777777" w:rsidR="00F81563" w:rsidRPr="00CD0F8B" w:rsidRDefault="00F81563">
      <w:r w:rsidRPr="00CD0F8B">
        <w:separator/>
      </w:r>
    </w:p>
  </w:endnote>
  <w:endnote w:type="continuationSeparator" w:id="0">
    <w:p w14:paraId="31E47B90" w14:textId="77777777" w:rsidR="00F81563" w:rsidRPr="00CD0F8B" w:rsidRDefault="00F81563">
      <w:r w:rsidRPr="00CD0F8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" w:fontKey="{25D9B60C-D71B-4144-891D-73A9729E61C7}"/>
    <w:embedBold r:id="rId2" w:fontKey="{F0E0D287-4C2A-4C17-9688-8A71461DC2E2}"/>
    <w:embedItalic r:id="rId3" w:fontKey="{8006C013-25D4-4A4E-A8B1-942BFCF07C14}"/>
    <w:embedBoldItalic r:id="rId4" w:fontKey="{B3D08DE3-6BD3-4671-9EFB-D66A3F8C286D}"/>
  </w:font>
  <w:font w:name="Mallanna">
    <w:panose1 w:val="02000600000000000000"/>
    <w:charset w:val="00"/>
    <w:family w:val="auto"/>
    <w:pitch w:val="variable"/>
    <w:sig w:usb0="80200003" w:usb1="00000000" w:usb2="00000000" w:usb3="00000000" w:csb0="00000001" w:csb1="00000000"/>
    <w:embedRegular r:id="rId5" w:fontKey="{77E786F6-F887-4312-AA1E-0F6BF8324F9C}"/>
    <w:embedBold r:id="rId6" w:fontKey="{468D9D1D-F757-48E9-984E-5B0151B53068}"/>
    <w:embedItalic r:id="rId7" w:fontKey="{0620258C-C68B-466F-9402-F71EC994006E}"/>
    <w:embedBoldItalic r:id="rId8" w:fontKey="{12B8DEB0-3BFC-44EA-B9B7-048EF6D1CA1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10BAA881-AD3B-42C2-890B-82B58FB24CE8}"/>
    <w:embedBold r:id="rId10" w:fontKey="{26F88D3C-9495-44F9-9868-E16E2EB71380}"/>
    <w:embedItalic r:id="rId11" w:fontKey="{7122B990-E49A-4714-B853-AD1A3208DF6C}"/>
    <w:embedBoldItalic r:id="rId12" w:fontKey="{72756A83-9D13-430B-88E5-3A75980010B1}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218C15D8-212C-4E57-926C-C5A0DD99870B}"/>
    <w:embedBold r:id="rId14" w:fontKey="{6978A319-9999-41B4-8FEC-A166283918C4}"/>
    <w:embedItalic r:id="rId15" w:fontKey="{6C2E4074-9993-4E84-B8C9-57F17798560A}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  <w:embedRegular r:id="rId16" w:fontKey="{7FC356A7-05C3-4B4D-B0A1-19D48746BE49}"/>
  </w:font>
  <w:font w:name="Font Awesome 6 Brands Regular">
    <w:panose1 w:val="02000503000000000000"/>
    <w:charset w:val="00"/>
    <w:family w:val="modern"/>
    <w:notTrueType/>
    <w:pitch w:val="variable"/>
    <w:sig w:usb0="80000003" w:usb1="1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10139B32-1FCB-4EC9-8A9E-06DE79F1A8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B0DE9B33-84FE-4BEA-AC2B-95524BD27D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9FC0E" w14:textId="036D1652" w:rsidR="003326E4" w:rsidRPr="00CD0F8B" w:rsidRDefault="006B51A7" w:rsidP="008C597E">
    <w:pPr>
      <w:pStyle w:val="Footer"/>
      <w:pBdr>
        <w:top w:val="single" w:sz="4" w:space="1" w:color="auto"/>
      </w:pBdr>
    </w:pPr>
    <w:r w:rsidRPr="00CD0F8B">
      <w:t xml:space="preserve">© </w:t>
    </w:r>
    <w:r w:rsidR="00E57F21" w:rsidRPr="00CD0F8B">
      <w:fldChar w:fldCharType="begin"/>
    </w:r>
    <w:r w:rsidR="00E57F21" w:rsidRPr="00CD0F8B">
      <w:instrText xml:space="preserve"> SAVEDATE  \@ "yyyy"  \* MERGEFORMAT </w:instrText>
    </w:r>
    <w:r w:rsidR="00E57F21" w:rsidRPr="00CD0F8B">
      <w:fldChar w:fldCharType="separate"/>
    </w:r>
    <w:r w:rsidR="00001863">
      <w:rPr>
        <w:noProof/>
      </w:rPr>
      <w:t>2024</w:t>
    </w:r>
    <w:r w:rsidR="00E57F21" w:rsidRPr="00CD0F8B">
      <w:fldChar w:fldCharType="end"/>
    </w:r>
    <w:r w:rsidR="003326E4" w:rsidRPr="00CD0F8B">
      <w:t xml:space="preserve"> </w:t>
    </w:r>
    <w:r w:rsidR="001F5A7A" w:rsidRPr="00CD0F8B">
      <w:t>UKAT</w:t>
    </w:r>
    <w:r w:rsidRPr="00CD0F8B">
      <w:t xml:space="preserve"> </w:t>
    </w:r>
  </w:p>
  <w:p w14:paraId="4F487B58" w14:textId="1B5C9E3D" w:rsidR="00973E96" w:rsidRPr="00CD0F8B" w:rsidRDefault="003326E4" w:rsidP="003326E4">
    <w:pPr>
      <w:pStyle w:val="Footer"/>
    </w:pPr>
    <w:r w:rsidRPr="00CD0F8B">
      <w:rPr>
        <w:rStyle w:val="KeyContactChar"/>
      </w:rPr>
      <w:t>key contact</w:t>
    </w:r>
    <w:r w:rsidRPr="00CD0F8B">
      <w:rPr>
        <w:iCs/>
      </w:rPr>
      <w:t xml:space="preserve"> </w:t>
    </w:r>
    <w:fldSimple w:instr=" DOCPROPERTY  &quot;Contact Author&quot;  \* MERGEFORMAT ">
      <w:r w:rsidR="00423A7C" w:rsidRPr="00CD0F8B">
        <w:t>Author Name</w:t>
      </w:r>
    </w:fldSimple>
    <w:r w:rsidRPr="00CD0F8B">
      <w:t xml:space="preserve"> </w:t>
    </w:r>
    <w:r w:rsidRPr="00CD0F8B">
      <w:sym w:font="Wingdings" w:char="F02A"/>
    </w:r>
    <w:r w:rsidRPr="00CD0F8B">
      <w:t xml:space="preserve"> </w:t>
    </w:r>
    <w:r w:rsidR="00423A7C">
      <w:fldChar w:fldCharType="begin"/>
    </w:r>
    <w:r w:rsidR="00423A7C">
      <w:instrText xml:space="preserve"> DOCPROPERTY  "Contact Author Email"  \* MERGEFORMAT </w:instrText>
    </w:r>
    <w:r w:rsidR="00423A7C">
      <w:fldChar w:fldCharType="separate"/>
    </w:r>
    <w:proofErr w:type="spellStart"/>
    <w:r w:rsidR="00423A7C" w:rsidRPr="00CD0F8B">
      <w:t>author@email.address</w:t>
    </w:r>
    <w:proofErr w:type="spellEnd"/>
    <w:r w:rsidR="00423A7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8018F4" w14:textId="77777777" w:rsidR="00F81563" w:rsidRPr="00CD0F8B" w:rsidRDefault="00F81563">
      <w:r w:rsidRPr="00CD0F8B">
        <w:separator/>
      </w:r>
    </w:p>
  </w:footnote>
  <w:footnote w:type="continuationSeparator" w:id="0">
    <w:p w14:paraId="3A6AC4C6" w14:textId="77777777" w:rsidR="00F81563" w:rsidRPr="00CD0F8B" w:rsidRDefault="00F81563">
      <w:r w:rsidRPr="00CD0F8B">
        <w:continuationSeparator/>
      </w:r>
    </w:p>
  </w:footnote>
  <w:footnote w:id="1">
    <w:p w14:paraId="38882926" w14:textId="046D4820" w:rsidR="008120B4" w:rsidRPr="008120B4" w:rsidRDefault="008120B4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="00D7791D">
        <w:rPr>
          <w:lang w:val="en-GB"/>
        </w:rPr>
        <w:t>A footnote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F6D73" w14:textId="6B22973F" w:rsidR="00470C37" w:rsidRPr="00CD0F8B" w:rsidRDefault="00470C37" w:rsidP="006811AE">
    <w:pPr>
      <w:pStyle w:val="Header"/>
      <w:tabs>
        <w:tab w:val="clear" w:pos="4320"/>
        <w:tab w:val="clear" w:pos="8640"/>
        <w:tab w:val="left" w:pos="709"/>
        <w:tab w:val="right" w:pos="8789"/>
      </w:tabs>
      <w:rPr>
        <w:rStyle w:val="PageNumber"/>
      </w:rPr>
    </w:pPr>
    <w:r w:rsidRPr="00CD0F8B">
      <w:rPr>
        <w:rStyle w:val="PageNumber"/>
      </w:rPr>
      <w:fldChar w:fldCharType="begin"/>
    </w:r>
    <w:r w:rsidRPr="00CD0F8B">
      <w:rPr>
        <w:rStyle w:val="PageNumber"/>
      </w:rPr>
      <w:instrText xml:space="preserve"> PAGE </w:instrText>
    </w:r>
    <w:r w:rsidRPr="00CD0F8B">
      <w:rPr>
        <w:rStyle w:val="PageNumber"/>
      </w:rPr>
      <w:fldChar w:fldCharType="separate"/>
    </w:r>
    <w:r w:rsidR="00D61BBB" w:rsidRPr="00CD0F8B">
      <w:rPr>
        <w:rStyle w:val="PageNumber"/>
      </w:rPr>
      <w:t>2</w:t>
    </w:r>
    <w:r w:rsidRPr="00CD0F8B">
      <w:rPr>
        <w:rStyle w:val="PageNumber"/>
      </w:rPr>
      <w:fldChar w:fldCharType="end"/>
    </w:r>
    <w:r w:rsidRPr="00CD0F8B">
      <w:rPr>
        <w:rStyle w:val="PageNumber"/>
      </w:rPr>
      <w:tab/>
    </w:r>
    <w:r w:rsidR="00F75AD2" w:rsidRPr="00CD0F8B">
      <w:rPr>
        <w:rStyle w:val="PageNumber"/>
      </w:rPr>
      <w:t>waypoint: a reflective journal of student advising and development in tertiary education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7813B" w14:textId="415CEE4F" w:rsidR="00040887" w:rsidRPr="00CD0F8B" w:rsidRDefault="00040887" w:rsidP="00C2093C">
    <w:pPr>
      <w:pStyle w:val="PageNumberRight"/>
      <w:rPr>
        <w:rFonts w:cs="Mallanna"/>
        <w:szCs w:val="18"/>
      </w:rPr>
    </w:pPr>
    <w:r w:rsidRPr="00CD0F8B">
      <w:tab/>
    </w:r>
    <w:fldSimple w:instr=" DOCPROPERTY  Authors  \* MERGEFORMAT ">
      <w:r w:rsidR="00423A7C" w:rsidRPr="00CD0F8B">
        <w:t>Author</w:t>
      </w:r>
    </w:fldSimple>
    <w:r w:rsidRPr="00CD0F8B">
      <w:tab/>
    </w:r>
    <w:r w:rsidRPr="00CD0F8B">
      <w:rPr>
        <w:rStyle w:val="PageNumber"/>
        <w:rFonts w:cs="Mallanna"/>
        <w:szCs w:val="18"/>
      </w:rPr>
      <w:fldChar w:fldCharType="begin"/>
    </w:r>
    <w:r w:rsidRPr="00CD0F8B">
      <w:rPr>
        <w:rStyle w:val="PageNumber"/>
        <w:rFonts w:cs="Mallanna"/>
        <w:szCs w:val="18"/>
      </w:rPr>
      <w:instrText xml:space="preserve"> PAGE </w:instrText>
    </w:r>
    <w:r w:rsidRPr="00CD0F8B">
      <w:rPr>
        <w:rStyle w:val="PageNumber"/>
        <w:rFonts w:cs="Mallanna"/>
        <w:szCs w:val="18"/>
      </w:rPr>
      <w:fldChar w:fldCharType="separate"/>
    </w:r>
    <w:r w:rsidR="004C18D7" w:rsidRPr="00CD0F8B">
      <w:rPr>
        <w:rStyle w:val="PageNumber"/>
        <w:rFonts w:cs="Mallanna"/>
        <w:szCs w:val="18"/>
      </w:rPr>
      <w:t>3</w:t>
    </w:r>
    <w:r w:rsidRPr="00CD0F8B">
      <w:rPr>
        <w:rStyle w:val="PageNumber"/>
        <w:rFonts w:cs="Mallanna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03BE4" w14:textId="4A0F01E2" w:rsidR="00E4587F" w:rsidRPr="00CD0F8B" w:rsidRDefault="000D3560" w:rsidP="008C597E">
    <w:pPr>
      <w:pStyle w:val="Header"/>
      <w:pBdr>
        <w:bottom w:val="single" w:sz="4" w:space="1" w:color="auto"/>
      </w:pBdr>
    </w:pPr>
    <w:r w:rsidRPr="00CD0F8B">
      <w:rPr>
        <w:smallCaps/>
        <w:noProof/>
      </w:rPr>
      <w:drawing>
        <wp:anchor distT="0" distB="0" distL="114300" distR="114300" simplePos="0" relativeHeight="251658240" behindDoc="0" locked="0" layoutInCell="1" allowOverlap="1" wp14:anchorId="5FDDBFBC" wp14:editId="71513084">
          <wp:simplePos x="0" y="0"/>
          <wp:positionH relativeFrom="column">
            <wp:posOffset>5117576</wp:posOffset>
          </wp:positionH>
          <wp:positionV relativeFrom="paragraph">
            <wp:posOffset>39370</wp:posOffset>
          </wp:positionV>
          <wp:extent cx="511200" cy="342000"/>
          <wp:effectExtent l="0" t="0" r="3175" b="1270"/>
          <wp:wrapNone/>
          <wp:docPr id="447152681" name="Picture 1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152681" name="Picture 1" descr="A black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12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5AD2" w:rsidRPr="00CD0F8B">
      <w:rPr>
        <w:smallCaps/>
      </w:rPr>
      <w:t>waypoint: a reflective journal of student advising and development in tertiary education</w:t>
    </w:r>
    <w:r w:rsidR="003326E4" w:rsidRPr="00CD0F8B">
      <w:br/>
    </w:r>
    <w:r w:rsidR="005F7C5E" w:rsidRPr="00CD0F8B">
      <w:t>https://doi.org/</w:t>
    </w:r>
    <w:fldSimple w:instr=" DOCPROPERTY  &quot;DOI Reference&quot;  \* MERGEFORMAT ">
      <w:r w:rsidR="00423A7C" w:rsidRPr="00CD0F8B">
        <w:t>doiref/articleref</w:t>
      </w:r>
    </w:fldSimple>
    <w:r w:rsidR="0005656D" w:rsidRPr="00CD0F8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95EBF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52E1C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C062E4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3BE72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E2E14E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16CA1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5D604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B6C8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15AC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EB62D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53527763">
    <w:abstractNumId w:val="9"/>
  </w:num>
  <w:num w:numId="2" w16cid:durableId="1993748101">
    <w:abstractNumId w:val="7"/>
  </w:num>
  <w:num w:numId="3" w16cid:durableId="615143453">
    <w:abstractNumId w:val="6"/>
  </w:num>
  <w:num w:numId="4" w16cid:durableId="220408461">
    <w:abstractNumId w:val="5"/>
  </w:num>
  <w:num w:numId="5" w16cid:durableId="2069498999">
    <w:abstractNumId w:val="4"/>
  </w:num>
  <w:num w:numId="6" w16cid:durableId="334305649">
    <w:abstractNumId w:val="8"/>
  </w:num>
  <w:num w:numId="7" w16cid:durableId="1620064368">
    <w:abstractNumId w:val="3"/>
  </w:num>
  <w:num w:numId="8" w16cid:durableId="1684747783">
    <w:abstractNumId w:val="2"/>
  </w:num>
  <w:num w:numId="9" w16cid:durableId="80489892">
    <w:abstractNumId w:val="1"/>
  </w:num>
  <w:num w:numId="10" w16cid:durableId="1889605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LockTheme/>
  <w:styleLockQFSet/>
  <w:defaultTabStop w:val="720"/>
  <w:doNotHyphenateCaps/>
  <w:evenAndOddHeader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9FA"/>
    <w:rsid w:val="00001863"/>
    <w:rsid w:val="000061E4"/>
    <w:rsid w:val="000165FC"/>
    <w:rsid w:val="0001780A"/>
    <w:rsid w:val="00040887"/>
    <w:rsid w:val="000463A1"/>
    <w:rsid w:val="0005656D"/>
    <w:rsid w:val="0005669C"/>
    <w:rsid w:val="0006580F"/>
    <w:rsid w:val="000A1184"/>
    <w:rsid w:val="000A44FB"/>
    <w:rsid w:val="000A51F5"/>
    <w:rsid w:val="000D0E6D"/>
    <w:rsid w:val="000D26CB"/>
    <w:rsid w:val="000D3560"/>
    <w:rsid w:val="000F1737"/>
    <w:rsid w:val="00101D14"/>
    <w:rsid w:val="00105694"/>
    <w:rsid w:val="001210BE"/>
    <w:rsid w:val="00137D03"/>
    <w:rsid w:val="00173E4D"/>
    <w:rsid w:val="00195A09"/>
    <w:rsid w:val="001A39A8"/>
    <w:rsid w:val="001B4622"/>
    <w:rsid w:val="001D6AC3"/>
    <w:rsid w:val="001E0348"/>
    <w:rsid w:val="001F5A7A"/>
    <w:rsid w:val="001F7030"/>
    <w:rsid w:val="00220C52"/>
    <w:rsid w:val="00253031"/>
    <w:rsid w:val="00253A3A"/>
    <w:rsid w:val="00261064"/>
    <w:rsid w:val="00262F83"/>
    <w:rsid w:val="002653CC"/>
    <w:rsid w:val="00273901"/>
    <w:rsid w:val="002C3A00"/>
    <w:rsid w:val="002C3E27"/>
    <w:rsid w:val="002C50A0"/>
    <w:rsid w:val="002D35C2"/>
    <w:rsid w:val="002E0317"/>
    <w:rsid w:val="002F0D1A"/>
    <w:rsid w:val="00310250"/>
    <w:rsid w:val="003302C7"/>
    <w:rsid w:val="003326E4"/>
    <w:rsid w:val="003A465B"/>
    <w:rsid w:val="003C26ED"/>
    <w:rsid w:val="0040744B"/>
    <w:rsid w:val="00423A7C"/>
    <w:rsid w:val="004709FA"/>
    <w:rsid w:val="00470C37"/>
    <w:rsid w:val="00486742"/>
    <w:rsid w:val="0049606F"/>
    <w:rsid w:val="004A4E70"/>
    <w:rsid w:val="004B5A21"/>
    <w:rsid w:val="004C18D7"/>
    <w:rsid w:val="004D392C"/>
    <w:rsid w:val="004F30B8"/>
    <w:rsid w:val="005103F7"/>
    <w:rsid w:val="0055180D"/>
    <w:rsid w:val="00560EF2"/>
    <w:rsid w:val="0056208B"/>
    <w:rsid w:val="00564945"/>
    <w:rsid w:val="005741DD"/>
    <w:rsid w:val="005A21D0"/>
    <w:rsid w:val="005D61F2"/>
    <w:rsid w:val="005E25B3"/>
    <w:rsid w:val="005F7C5E"/>
    <w:rsid w:val="006127A3"/>
    <w:rsid w:val="00642328"/>
    <w:rsid w:val="00642BAA"/>
    <w:rsid w:val="0065690E"/>
    <w:rsid w:val="006811AE"/>
    <w:rsid w:val="00687A82"/>
    <w:rsid w:val="0069626E"/>
    <w:rsid w:val="006B51A7"/>
    <w:rsid w:val="006C2B0C"/>
    <w:rsid w:val="006C4F5F"/>
    <w:rsid w:val="006C6547"/>
    <w:rsid w:val="006E0E0D"/>
    <w:rsid w:val="006F1763"/>
    <w:rsid w:val="00704D5C"/>
    <w:rsid w:val="007357A3"/>
    <w:rsid w:val="0075212C"/>
    <w:rsid w:val="00757D0C"/>
    <w:rsid w:val="00767D08"/>
    <w:rsid w:val="00792196"/>
    <w:rsid w:val="00794C65"/>
    <w:rsid w:val="00795C0D"/>
    <w:rsid w:val="007A37B2"/>
    <w:rsid w:val="007A5832"/>
    <w:rsid w:val="007C6615"/>
    <w:rsid w:val="007D28A5"/>
    <w:rsid w:val="007D6087"/>
    <w:rsid w:val="007E0D0E"/>
    <w:rsid w:val="007E48E1"/>
    <w:rsid w:val="008001B6"/>
    <w:rsid w:val="008020EC"/>
    <w:rsid w:val="00810B55"/>
    <w:rsid w:val="008120B4"/>
    <w:rsid w:val="00814446"/>
    <w:rsid w:val="008464D4"/>
    <w:rsid w:val="0084796D"/>
    <w:rsid w:val="00854DD9"/>
    <w:rsid w:val="008B0E19"/>
    <w:rsid w:val="008B1006"/>
    <w:rsid w:val="008B71DB"/>
    <w:rsid w:val="008C597E"/>
    <w:rsid w:val="008D4DF4"/>
    <w:rsid w:val="00907EE3"/>
    <w:rsid w:val="0092115E"/>
    <w:rsid w:val="00923665"/>
    <w:rsid w:val="00937294"/>
    <w:rsid w:val="00952C14"/>
    <w:rsid w:val="00963B2D"/>
    <w:rsid w:val="00973E96"/>
    <w:rsid w:val="00983ECD"/>
    <w:rsid w:val="0099346D"/>
    <w:rsid w:val="009A0595"/>
    <w:rsid w:val="009B44D0"/>
    <w:rsid w:val="009D4284"/>
    <w:rsid w:val="009E1F06"/>
    <w:rsid w:val="009F5A4B"/>
    <w:rsid w:val="00A0453E"/>
    <w:rsid w:val="00A15663"/>
    <w:rsid w:val="00A16E13"/>
    <w:rsid w:val="00A2437C"/>
    <w:rsid w:val="00A26C86"/>
    <w:rsid w:val="00A3131F"/>
    <w:rsid w:val="00A355A7"/>
    <w:rsid w:val="00A468A9"/>
    <w:rsid w:val="00A57356"/>
    <w:rsid w:val="00A67C20"/>
    <w:rsid w:val="00A70FF9"/>
    <w:rsid w:val="00A84C8F"/>
    <w:rsid w:val="00AC31E6"/>
    <w:rsid w:val="00B04786"/>
    <w:rsid w:val="00B209BB"/>
    <w:rsid w:val="00B3400C"/>
    <w:rsid w:val="00B44141"/>
    <w:rsid w:val="00B4598D"/>
    <w:rsid w:val="00B545B5"/>
    <w:rsid w:val="00B55636"/>
    <w:rsid w:val="00BA44A1"/>
    <w:rsid w:val="00BB161E"/>
    <w:rsid w:val="00BC4076"/>
    <w:rsid w:val="00BD5BD5"/>
    <w:rsid w:val="00BF3DFF"/>
    <w:rsid w:val="00C03BC4"/>
    <w:rsid w:val="00C155B2"/>
    <w:rsid w:val="00C16C6E"/>
    <w:rsid w:val="00C2000F"/>
    <w:rsid w:val="00C2093C"/>
    <w:rsid w:val="00C25783"/>
    <w:rsid w:val="00C5433D"/>
    <w:rsid w:val="00C752B7"/>
    <w:rsid w:val="00CC0C31"/>
    <w:rsid w:val="00CD0F8B"/>
    <w:rsid w:val="00CE152A"/>
    <w:rsid w:val="00CE5C09"/>
    <w:rsid w:val="00CF53AD"/>
    <w:rsid w:val="00CF7DA4"/>
    <w:rsid w:val="00D134B1"/>
    <w:rsid w:val="00D1565B"/>
    <w:rsid w:val="00D20D92"/>
    <w:rsid w:val="00D26139"/>
    <w:rsid w:val="00D36290"/>
    <w:rsid w:val="00D3750E"/>
    <w:rsid w:val="00D61BBB"/>
    <w:rsid w:val="00D66CFB"/>
    <w:rsid w:val="00D7791D"/>
    <w:rsid w:val="00D92136"/>
    <w:rsid w:val="00D9448D"/>
    <w:rsid w:val="00DA2321"/>
    <w:rsid w:val="00DB36BD"/>
    <w:rsid w:val="00DF57B4"/>
    <w:rsid w:val="00E25DD3"/>
    <w:rsid w:val="00E26C80"/>
    <w:rsid w:val="00E4587F"/>
    <w:rsid w:val="00E510AF"/>
    <w:rsid w:val="00E57F21"/>
    <w:rsid w:val="00E61889"/>
    <w:rsid w:val="00E62380"/>
    <w:rsid w:val="00E80233"/>
    <w:rsid w:val="00EA0C4F"/>
    <w:rsid w:val="00EA5D01"/>
    <w:rsid w:val="00EB6862"/>
    <w:rsid w:val="00EB7F12"/>
    <w:rsid w:val="00ED725D"/>
    <w:rsid w:val="00F3180B"/>
    <w:rsid w:val="00F34C85"/>
    <w:rsid w:val="00F40A39"/>
    <w:rsid w:val="00F653BD"/>
    <w:rsid w:val="00F75AD2"/>
    <w:rsid w:val="00F81563"/>
    <w:rsid w:val="00F85541"/>
    <w:rsid w:val="00FA05E9"/>
    <w:rsid w:val="00FB50EF"/>
    <w:rsid w:val="00FD149B"/>
    <w:rsid w:val="00FD331E"/>
    <w:rsid w:val="00FE11CD"/>
    <w:rsid w:val="00FE3B69"/>
    <w:rsid w:val="00FE465E"/>
    <w:rsid w:val="00FF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5734460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attrocento Sans" w:eastAsia="Times New Roman" w:hAnsi="Quattrocento Sans" w:cs="Times New Roman"/>
        <w:sz w:val="22"/>
        <w:szCs w:val="22"/>
        <w:lang w:val="en-US" w:eastAsia="en-US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uiPriority="9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Title" w:semiHidden="1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qFormat="1"/>
    <w:lsdException w:name="Body Text Indent" w:semiHidden="1"/>
    <w:lsdException w:name="List Continue 5" w:semiHidden="1" w:unhideWhenUsed="1"/>
    <w:lsdException w:name="Message Header" w:semiHidden="1"/>
    <w:lsdException w:name="Subtitle" w:semiHidden="1" w:uiPriority="11"/>
    <w:lsdException w:name="Salutation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semiHidden="1" w:uiPriority="22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rsid w:val="00EB7F12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D3750E"/>
    <w:pPr>
      <w:tabs>
        <w:tab w:val="left" w:pos="360"/>
      </w:tabs>
      <w:spacing w:before="360" w:after="240"/>
      <w:outlineLvl w:val="0"/>
    </w:pPr>
    <w:rPr>
      <w:rFonts w:ascii="Mallanna" w:hAnsi="Mallanna"/>
      <w:b/>
      <w:bCs/>
      <w:sz w:val="26"/>
      <w:szCs w:val="26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D3750E"/>
    <w:pPr>
      <w:spacing w:before="240" w:after="120"/>
      <w:outlineLvl w:val="1"/>
    </w:pPr>
    <w:rPr>
      <w:rFonts w:cs="Garamond"/>
      <w:iCs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9"/>
    <w:qFormat/>
    <w:rsid w:val="00D3750E"/>
    <w:pPr>
      <w:outlineLvl w:val="2"/>
    </w:pPr>
    <w:rPr>
      <w:b w:val="0"/>
      <w:bCs w:val="0"/>
      <w:i/>
    </w:rPr>
  </w:style>
  <w:style w:type="paragraph" w:styleId="Heading9">
    <w:name w:val="heading 9"/>
    <w:basedOn w:val="Normal"/>
    <w:next w:val="Normal"/>
    <w:link w:val="Heading9Char"/>
    <w:uiPriority w:val="99"/>
    <w:semiHidden/>
    <w:pPr>
      <w:keepNext/>
      <w:widowControl w:val="0"/>
      <w:autoSpaceDE w:val="0"/>
      <w:autoSpaceDN w:val="0"/>
      <w:adjustRightInd w:val="0"/>
      <w:outlineLvl w:val="8"/>
    </w:pPr>
    <w:rPr>
      <w:rFonts w:ascii="Palatino" w:hAnsi="Palatino" w:cs="Palatino"/>
      <w:i/>
      <w:i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3750E"/>
    <w:rPr>
      <w:rFonts w:ascii="Mallanna" w:hAnsi="Mallanna" w:cs="Times"/>
      <w:b/>
      <w:bCs/>
      <w:sz w:val="26"/>
      <w:szCs w:val="2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3750E"/>
    <w:rPr>
      <w:rFonts w:ascii="Mallanna" w:hAnsi="Mallanna" w:cs="Garamond"/>
      <w:b/>
      <w:bCs/>
      <w:iCs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3750E"/>
    <w:rPr>
      <w:rFonts w:ascii="Mallanna" w:hAnsi="Mallanna" w:cs="Garamond"/>
      <w:i/>
      <w:iCs/>
      <w:sz w:val="24"/>
      <w:szCs w:val="24"/>
      <w:lang w:eastAsia="en-A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95C0D"/>
    <w:rPr>
      <w:rFonts w:ascii="Palatino" w:hAnsi="Palatino" w:cs="Palatino"/>
      <w:i/>
      <w:iCs/>
      <w:sz w:val="44"/>
      <w:szCs w:val="44"/>
      <w:lang w:val="en-GB" w:eastAsia="en-AU"/>
    </w:rPr>
  </w:style>
  <w:style w:type="paragraph" w:customStyle="1" w:styleId="Biography">
    <w:name w:val="Biography"/>
    <w:basedOn w:val="Normal"/>
    <w:uiPriority w:val="99"/>
    <w:rsid w:val="008B1006"/>
    <w:pPr>
      <w:jc w:val="both"/>
    </w:pPr>
    <w:rPr>
      <w:sz w:val="18"/>
      <w:szCs w:val="19"/>
    </w:rPr>
  </w:style>
  <w:style w:type="paragraph" w:customStyle="1" w:styleId="Abstract">
    <w:name w:val="Abstract"/>
    <w:basedOn w:val="Normal"/>
    <w:link w:val="AbstractChar"/>
    <w:uiPriority w:val="99"/>
    <w:rsid w:val="00810B55"/>
    <w:pPr>
      <w:tabs>
        <w:tab w:val="left" w:pos="360"/>
      </w:tabs>
      <w:spacing w:before="60" w:after="120" w:line="300" w:lineRule="auto"/>
      <w:ind w:left="357" w:right="357"/>
      <w:jc w:val="both"/>
    </w:pPr>
    <w:rPr>
      <w:iCs/>
      <w:sz w:val="20"/>
      <w:szCs w:val="20"/>
    </w:rPr>
  </w:style>
  <w:style w:type="paragraph" w:customStyle="1" w:styleId="PaperTitle">
    <w:name w:val="Paper Title"/>
    <w:basedOn w:val="Heading9"/>
    <w:uiPriority w:val="99"/>
    <w:qFormat/>
    <w:rsid w:val="00EB7F12"/>
    <w:pPr>
      <w:spacing w:before="480" w:after="240"/>
    </w:pPr>
    <w:rPr>
      <w:rFonts w:ascii="Raleway SemiBold" w:hAnsi="Raleway SemiBold"/>
      <w:i w:val="0"/>
      <w:sz w:val="40"/>
    </w:rPr>
  </w:style>
  <w:style w:type="paragraph" w:customStyle="1" w:styleId="AuthorsName">
    <w:name w:val="Author's Name"/>
    <w:basedOn w:val="Normal"/>
    <w:link w:val="AuthorsNameChar"/>
    <w:uiPriority w:val="99"/>
    <w:qFormat/>
    <w:rsid w:val="00EB7F12"/>
    <w:pPr>
      <w:jc w:val="both"/>
    </w:pPr>
  </w:style>
  <w:style w:type="paragraph" w:customStyle="1" w:styleId="NameofInstitution">
    <w:name w:val="Name of Institution"/>
    <w:basedOn w:val="Normal"/>
    <w:uiPriority w:val="99"/>
    <w:semiHidden/>
    <w:rsid w:val="004709FA"/>
    <w:pPr>
      <w:jc w:val="both"/>
    </w:pPr>
  </w:style>
  <w:style w:type="paragraph" w:styleId="BodyText">
    <w:name w:val="Body Text"/>
    <w:basedOn w:val="Normal"/>
    <w:link w:val="BodyTextChar"/>
    <w:uiPriority w:val="99"/>
    <w:qFormat/>
    <w:rsid w:val="00810B55"/>
    <w:pPr>
      <w:tabs>
        <w:tab w:val="left" w:pos="426"/>
      </w:tabs>
      <w:spacing w:before="120" w:line="300" w:lineRule="auto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810B55"/>
  </w:style>
  <w:style w:type="paragraph" w:customStyle="1" w:styleId="BlockQuote">
    <w:name w:val="Block Quote"/>
    <w:basedOn w:val="Quote"/>
    <w:uiPriority w:val="99"/>
    <w:qFormat/>
    <w:rsid w:val="005D61F2"/>
    <w:pPr>
      <w:spacing w:before="160"/>
      <w:ind w:left="709" w:right="709"/>
      <w:jc w:val="both"/>
    </w:pPr>
    <w:rPr>
      <w:rFonts w:cs="Garamond"/>
      <w:szCs w:val="20"/>
    </w:rPr>
  </w:style>
  <w:style w:type="paragraph" w:customStyle="1" w:styleId="FigureCaption">
    <w:name w:val="Figure Caption"/>
    <w:basedOn w:val="Caption"/>
    <w:uiPriority w:val="99"/>
    <w:semiHidden/>
    <w:rsid w:val="004D392C"/>
    <w:pPr>
      <w:tabs>
        <w:tab w:val="left" w:pos="851"/>
      </w:tabs>
      <w:ind w:left="851" w:hanging="851"/>
    </w:pPr>
  </w:style>
  <w:style w:type="paragraph" w:customStyle="1" w:styleId="copyright">
    <w:name w:val="copyright"/>
    <w:basedOn w:val="Caption"/>
    <w:uiPriority w:val="99"/>
    <w:semiHidden/>
    <w:rsid w:val="000F1737"/>
    <w:pPr>
      <w:keepLines/>
      <w:pBdr>
        <w:top w:val="single" w:sz="4" w:space="1" w:color="auto"/>
      </w:pBdr>
      <w:spacing w:before="360" w:after="0"/>
    </w:pPr>
    <w:rPr>
      <w:b/>
      <w:bCs w:val="0"/>
      <w:i/>
      <w:iCs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001863"/>
    <w:pPr>
      <w:spacing w:before="120" w:after="360"/>
      <w:jc w:val="center"/>
    </w:pPr>
    <w:rPr>
      <w:bCs/>
      <w:sz w:val="18"/>
      <w:szCs w:val="20"/>
    </w:rPr>
  </w:style>
  <w:style w:type="paragraph" w:customStyle="1" w:styleId="References">
    <w:name w:val="References"/>
    <w:basedOn w:val="Normal"/>
    <w:uiPriority w:val="99"/>
    <w:rsid w:val="008B1006"/>
    <w:pPr>
      <w:spacing w:before="60"/>
      <w:ind w:left="357" w:hanging="357"/>
      <w:jc w:val="both"/>
    </w:pPr>
    <w:rPr>
      <w:sz w:val="20"/>
      <w:szCs w:val="19"/>
    </w:rPr>
  </w:style>
  <w:style w:type="paragraph" w:styleId="Header">
    <w:name w:val="header"/>
    <w:basedOn w:val="Normal"/>
    <w:link w:val="HeaderChar"/>
    <w:uiPriority w:val="99"/>
    <w:semiHidden/>
    <w:rsid w:val="003326E4"/>
    <w:pPr>
      <w:tabs>
        <w:tab w:val="center" w:pos="4320"/>
        <w:tab w:val="right" w:pos="8640"/>
      </w:tabs>
    </w:pPr>
    <w:rPr>
      <w:rFonts w:ascii="Mallanna" w:hAnsi="Mallanna"/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95C0D"/>
    <w:rPr>
      <w:rFonts w:ascii="Mallanna" w:hAnsi="Mallanna" w:cs="Times"/>
      <w:sz w:val="18"/>
      <w:szCs w:val="24"/>
      <w:lang w:val="en-GB" w:eastAsia="en-AU"/>
    </w:rPr>
  </w:style>
  <w:style w:type="paragraph" w:styleId="Footer">
    <w:name w:val="footer"/>
    <w:basedOn w:val="Normal"/>
    <w:link w:val="FooterChar"/>
    <w:uiPriority w:val="99"/>
    <w:semiHidden/>
    <w:rsid w:val="003326E4"/>
    <w:pPr>
      <w:tabs>
        <w:tab w:val="right" w:pos="8789"/>
        <w:tab w:val="right" w:pos="8930"/>
      </w:tabs>
    </w:pPr>
    <w:rPr>
      <w:rFonts w:ascii="Mallanna" w:hAnsi="Mallanna" w:cs="Garamond"/>
      <w:bCs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95C0D"/>
    <w:rPr>
      <w:rFonts w:ascii="Mallanna" w:hAnsi="Mallanna" w:cs="Garamond"/>
      <w:bCs/>
      <w:sz w:val="20"/>
      <w:szCs w:val="20"/>
      <w:lang w:val="en-GB" w:eastAsia="en-AU"/>
    </w:rPr>
  </w:style>
  <w:style w:type="character" w:styleId="PageNumber">
    <w:name w:val="page number"/>
    <w:aliases w:val="Page Number Left"/>
    <w:basedOn w:val="DefaultParagraphFont"/>
    <w:uiPriority w:val="99"/>
    <w:semiHidden/>
    <w:rsid w:val="00F75AD2"/>
    <w:rPr>
      <w:rFonts w:ascii="Mallanna" w:hAnsi="Mallanna" w:cs="Times New Roman"/>
      <w:i w:val="0"/>
      <w:caps w:val="0"/>
      <w:smallCaps/>
      <w:sz w:val="18"/>
    </w:rPr>
  </w:style>
  <w:style w:type="paragraph" w:styleId="FootnoteText">
    <w:name w:val="footnote text"/>
    <w:basedOn w:val="Normal"/>
    <w:link w:val="FootnoteTextChar"/>
    <w:uiPriority w:val="99"/>
    <w:semiHidden/>
    <w:rsid w:val="00757D0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eastAsia="Times New Roman" w:cs="Times"/>
      <w:sz w:val="20"/>
      <w:szCs w:val="20"/>
      <w:lang w:val="en-US" w:eastAsia="en-AU"/>
    </w:rPr>
  </w:style>
  <w:style w:type="character" w:styleId="FootnoteReference">
    <w:name w:val="footnote reference"/>
    <w:basedOn w:val="DefaultParagraphFont"/>
    <w:uiPriority w:val="99"/>
    <w:semiHidden/>
    <w:rsid w:val="00757D0C"/>
    <w:rPr>
      <w:rFonts w:cs="Times New Roman"/>
      <w:vertAlign w:val="superscript"/>
    </w:rPr>
  </w:style>
  <w:style w:type="paragraph" w:customStyle="1" w:styleId="Footnote">
    <w:name w:val="Footnote"/>
    <w:basedOn w:val="FootnoteText"/>
    <w:link w:val="FootnoteChar"/>
    <w:qFormat/>
    <w:rsid w:val="006C2B0C"/>
    <w:pPr>
      <w:spacing w:line="264" w:lineRule="auto"/>
      <w:jc w:val="both"/>
    </w:pPr>
    <w:rPr>
      <w:rFonts w:cs="Garamond"/>
    </w:rPr>
  </w:style>
  <w:style w:type="character" w:customStyle="1" w:styleId="FootnoteChar">
    <w:name w:val="Footnote Char"/>
    <w:basedOn w:val="FootnoteTextChar"/>
    <w:link w:val="Footnote"/>
    <w:rsid w:val="006C2B0C"/>
    <w:rPr>
      <w:rFonts w:ascii="Quattrocento Sans" w:eastAsia="Times New Roman" w:hAnsi="Quattrocento Sans" w:cs="Garamond"/>
      <w:sz w:val="20"/>
      <w:szCs w:val="20"/>
      <w:lang w:val="en-US" w:eastAsia="en-AU"/>
    </w:rPr>
  </w:style>
  <w:style w:type="table" w:styleId="TableGrid">
    <w:name w:val="Table Grid"/>
    <w:basedOn w:val="TableNormal"/>
    <w:uiPriority w:val="59"/>
    <w:rsid w:val="005F7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Affiliation">
    <w:name w:val="Author's Affiliation"/>
    <w:basedOn w:val="AuthorsName"/>
    <w:next w:val="Normal"/>
    <w:link w:val="AuthorsAffiliationChar"/>
    <w:qFormat/>
    <w:rsid w:val="00EB7F12"/>
    <w:pPr>
      <w:spacing w:after="360"/>
    </w:pPr>
    <w:rPr>
      <w:rFonts w:cs="Garamond"/>
      <w:sz w:val="18"/>
    </w:rPr>
  </w:style>
  <w:style w:type="character" w:customStyle="1" w:styleId="AuthorsNameChar">
    <w:name w:val="Author's Name Char"/>
    <w:basedOn w:val="DefaultParagraphFont"/>
    <w:link w:val="AuthorsName"/>
    <w:uiPriority w:val="99"/>
    <w:rsid w:val="00EB7F12"/>
  </w:style>
  <w:style w:type="character" w:customStyle="1" w:styleId="AuthorsAffiliationChar">
    <w:name w:val="Author's Affiliation Char"/>
    <w:basedOn w:val="AuthorsNameChar"/>
    <w:link w:val="AuthorsAffiliation"/>
    <w:rsid w:val="00EB7F12"/>
    <w:rPr>
      <w:rFonts w:cs="Garamond"/>
      <w:sz w:val="18"/>
    </w:rPr>
  </w:style>
  <w:style w:type="paragraph" w:customStyle="1" w:styleId="HeaderTitle">
    <w:name w:val="Header Title"/>
    <w:basedOn w:val="Heading1"/>
    <w:link w:val="HeaderTitleChar"/>
    <w:semiHidden/>
    <w:rsid w:val="008C597E"/>
    <w:pPr>
      <w:spacing w:after="0"/>
      <w:ind w:left="357" w:right="357"/>
    </w:pPr>
    <w:rPr>
      <w:smallCaps/>
      <w:sz w:val="20"/>
    </w:rPr>
  </w:style>
  <w:style w:type="character" w:customStyle="1" w:styleId="AbstractChar">
    <w:name w:val="Abstract Char"/>
    <w:basedOn w:val="DefaultParagraphFont"/>
    <w:link w:val="Abstract"/>
    <w:uiPriority w:val="99"/>
    <w:rsid w:val="00810B55"/>
    <w:rPr>
      <w:iCs/>
      <w:sz w:val="20"/>
      <w:szCs w:val="20"/>
    </w:rPr>
  </w:style>
  <w:style w:type="character" w:customStyle="1" w:styleId="HeaderTitleChar">
    <w:name w:val="Header Title Char"/>
    <w:basedOn w:val="AbstractChar"/>
    <w:link w:val="HeaderTitle"/>
    <w:semiHidden/>
    <w:rsid w:val="00795C0D"/>
    <w:rPr>
      <w:rFonts w:ascii="Mallanna" w:hAnsi="Mallanna" w:cs="Times"/>
      <w:b/>
      <w:bCs/>
      <w:iCs w:val="0"/>
      <w:smallCaps/>
      <w:sz w:val="20"/>
      <w:szCs w:val="26"/>
      <w:lang w:val="en-GB" w:eastAsia="en-AU"/>
    </w:rPr>
  </w:style>
  <w:style w:type="paragraph" w:customStyle="1" w:styleId="HeaderText">
    <w:name w:val="Header Text"/>
    <w:basedOn w:val="HeaderTitle"/>
    <w:link w:val="HeaderTextChar"/>
    <w:semiHidden/>
    <w:rsid w:val="000D3560"/>
    <w:pPr>
      <w:spacing w:before="60" w:after="60"/>
      <w:ind w:right="176"/>
    </w:pPr>
    <w:rPr>
      <w:rFonts w:ascii="Quattrocento Sans" w:hAnsi="Quattrocento Sans"/>
      <w:b w:val="0"/>
      <w:smallCaps w:val="0"/>
      <w:sz w:val="18"/>
    </w:rPr>
  </w:style>
  <w:style w:type="character" w:customStyle="1" w:styleId="HeaderTextChar">
    <w:name w:val="Header Text Char"/>
    <w:basedOn w:val="HeaderTitleChar"/>
    <w:link w:val="HeaderText"/>
    <w:semiHidden/>
    <w:rsid w:val="00795C0D"/>
    <w:rPr>
      <w:rFonts w:ascii="Quattrocento Sans" w:hAnsi="Quattrocento Sans" w:cs="Times"/>
      <w:b w:val="0"/>
      <w:bCs/>
      <w:iCs w:val="0"/>
      <w:smallCaps w:val="0"/>
      <w:sz w:val="18"/>
      <w:szCs w:val="26"/>
      <w:lang w:val="en-GB" w:eastAsia="en-AU"/>
    </w:rPr>
  </w:style>
  <w:style w:type="paragraph" w:customStyle="1" w:styleId="AbstractTitle">
    <w:name w:val="Abstract Title"/>
    <w:basedOn w:val="HeaderTitle"/>
    <w:link w:val="AbstractTitleChar"/>
    <w:qFormat/>
    <w:rsid w:val="008C597E"/>
  </w:style>
  <w:style w:type="character" w:customStyle="1" w:styleId="AbstractTitleChar">
    <w:name w:val="Abstract Title Char"/>
    <w:basedOn w:val="HeaderTitleChar"/>
    <w:link w:val="AbstractTitle"/>
    <w:rsid w:val="008C597E"/>
    <w:rPr>
      <w:rFonts w:ascii="Mallanna" w:hAnsi="Mallanna" w:cs="Times"/>
      <w:b/>
      <w:bCs/>
      <w:i/>
      <w:iCs w:val="0"/>
      <w:smallCaps/>
      <w:sz w:val="20"/>
      <w:szCs w:val="26"/>
      <w:lang w:val="en-GB" w:eastAsia="en-AU"/>
    </w:rPr>
  </w:style>
  <w:style w:type="paragraph" w:customStyle="1" w:styleId="PageNumberRight">
    <w:name w:val="Page Number Right"/>
    <w:basedOn w:val="Header"/>
    <w:link w:val="PageNumberRightChar"/>
    <w:semiHidden/>
    <w:rsid w:val="00F75AD2"/>
    <w:pPr>
      <w:tabs>
        <w:tab w:val="clear" w:pos="4320"/>
        <w:tab w:val="clear" w:pos="8640"/>
        <w:tab w:val="right" w:pos="8080"/>
        <w:tab w:val="right" w:pos="8789"/>
      </w:tabs>
    </w:pPr>
    <w:rPr>
      <w:rFonts w:cs="Garamond"/>
      <w:iCs/>
      <w:smallCaps/>
    </w:rPr>
  </w:style>
  <w:style w:type="character" w:customStyle="1" w:styleId="PageNumberRightChar">
    <w:name w:val="Page Number Right Char"/>
    <w:basedOn w:val="HeaderChar"/>
    <w:link w:val="PageNumberRight"/>
    <w:semiHidden/>
    <w:rsid w:val="00795C0D"/>
    <w:rPr>
      <w:rFonts w:ascii="Mallanna" w:hAnsi="Mallanna" w:cs="Garamond"/>
      <w:iCs/>
      <w:smallCaps/>
      <w:sz w:val="18"/>
      <w:szCs w:val="24"/>
      <w:lang w:val="en-GB" w:eastAsia="en-AU"/>
    </w:rPr>
  </w:style>
  <w:style w:type="paragraph" w:customStyle="1" w:styleId="KeyContact">
    <w:name w:val="Key Contact"/>
    <w:basedOn w:val="Footer"/>
    <w:link w:val="KeyContactChar"/>
    <w:semiHidden/>
    <w:rsid w:val="003326E4"/>
    <w:pPr>
      <w:jc w:val="both"/>
    </w:pPr>
    <w:rPr>
      <w:b/>
      <w:iCs/>
      <w:smallCaps/>
    </w:rPr>
  </w:style>
  <w:style w:type="character" w:customStyle="1" w:styleId="KeyContactChar">
    <w:name w:val="Key Contact Char"/>
    <w:basedOn w:val="FooterChar"/>
    <w:link w:val="KeyContact"/>
    <w:semiHidden/>
    <w:rsid w:val="00795C0D"/>
    <w:rPr>
      <w:rFonts w:ascii="Mallanna" w:hAnsi="Mallanna" w:cs="Garamond"/>
      <w:b/>
      <w:bCs/>
      <w:iCs/>
      <w:smallCaps/>
      <w:sz w:val="20"/>
      <w:szCs w:val="20"/>
      <w:lang w:val="en-GB" w:eastAsia="en-AU"/>
    </w:rPr>
  </w:style>
  <w:style w:type="character" w:styleId="PlaceholderText">
    <w:name w:val="Placeholder Text"/>
    <w:basedOn w:val="DefaultParagraphFont"/>
    <w:uiPriority w:val="99"/>
    <w:semiHidden/>
    <w:rsid w:val="00423A7C"/>
    <w:rPr>
      <w:color w:val="666666"/>
    </w:rPr>
  </w:style>
  <w:style w:type="paragraph" w:styleId="Quote">
    <w:name w:val="Quote"/>
    <w:basedOn w:val="Normal"/>
    <w:next w:val="Normal"/>
    <w:link w:val="QuoteChar"/>
    <w:uiPriority w:val="29"/>
    <w:qFormat/>
    <w:rsid w:val="005D61F2"/>
    <w:pPr>
      <w:spacing w:before="200" w:after="160" w:line="264" w:lineRule="auto"/>
      <w:ind w:left="862" w:right="862"/>
      <w:jc w:val="center"/>
    </w:pPr>
    <w:rPr>
      <w:i/>
      <w:iCs/>
      <w:color w:val="404040" w:themeColor="text1" w:themeTint="BF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5D61F2"/>
    <w:rPr>
      <w:rFonts w:ascii="Quattrocento Sans" w:hAnsi="Quattrocento Sans" w:cs="Times"/>
      <w:i/>
      <w:iCs/>
      <w:color w:val="404040" w:themeColor="text1" w:themeTint="BF"/>
      <w:sz w:val="20"/>
      <w:szCs w:val="24"/>
      <w:lang w:eastAsia="en-AU"/>
    </w:rPr>
  </w:style>
  <w:style w:type="table" w:styleId="GridTable1Light">
    <w:name w:val="Grid Table 1 Light"/>
    <w:basedOn w:val="TableNormal"/>
    <w:uiPriority w:val="46"/>
    <w:rsid w:val="0001780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WaypointJournalTableStyle">
    <w:name w:val="Waypoint Journal Table Style"/>
    <w:basedOn w:val="TableNormal"/>
    <w:uiPriority w:val="99"/>
    <w:rsid w:val="000A51F5"/>
    <w:pPr>
      <w:spacing w:after="0"/>
      <w:jc w:val="center"/>
    </w:pPr>
    <w:tblPr>
      <w:jc w:val="center"/>
      <w:tblBorders>
        <w:top w:val="single" w:sz="12" w:space="0" w:color="auto"/>
        <w:bottom w:val="single" w:sz="12" w:space="0" w:color="auto"/>
      </w:tblBorders>
    </w:tblPr>
    <w:trPr>
      <w:cantSplit/>
      <w:jc w:val="center"/>
    </w:trPr>
    <w:tcPr>
      <w:vAlign w:val="center"/>
    </w:tcPr>
    <w:tblStylePr w:type="firstRow">
      <w:pPr>
        <w:wordWrap/>
        <w:spacing w:beforeLines="0" w:before="60" w:beforeAutospacing="0" w:afterLines="0" w:after="60" w:afterAutospacing="0" w:line="240" w:lineRule="auto"/>
        <w:jc w:val="center"/>
      </w:pPr>
      <w:rPr>
        <w:b/>
      </w:rPr>
      <w:tblPr/>
      <w:tcPr>
        <w:tcBorders>
          <w:top w:val="single" w:sz="12" w:space="0" w:color="000000" w:themeColor="text1"/>
          <w:bottom w:val="single" w:sz="12" w:space="0" w:color="000000" w:themeColor="text1"/>
          <w:insideH w:val="single" w:sz="4" w:space="0" w:color="000000" w:themeColor="text1"/>
        </w:tcBorders>
        <w:shd w:val="clear" w:color="auto" w:fill="FFFFFF" w:themeFill="background1"/>
      </w:tcPr>
    </w:tblStylePr>
    <w:tblStylePr w:type="lastRow">
      <w:pPr>
        <w:jc w:val="center"/>
      </w:pPr>
      <w:tblPr/>
      <w:trPr>
        <w:cantSplit w:val="0"/>
      </w:trPr>
      <w:tcPr>
        <w:tcBorders>
          <w:top w:val="single" w:sz="8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120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24E4087BFD74E43ADE1B731C4D16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45F6E-AFEE-4066-BF7D-25D5600178AD}"/>
      </w:docPartPr>
      <w:docPartBody>
        <w:p w:rsidR="00200E5E" w:rsidRDefault="00200E5E" w:rsidP="00200E5E">
          <w:pPr>
            <w:pStyle w:val="024E4087BFD74E43ADE1B731C4D16B55"/>
          </w:pPr>
          <w:r w:rsidRPr="001132CA">
            <w:rPr>
              <w:rStyle w:val="PlaceholderText"/>
            </w:rPr>
            <w:t>[Keywords]</w:t>
          </w:r>
        </w:p>
      </w:docPartBody>
    </w:docPart>
    <w:docPart>
      <w:docPartPr>
        <w:name w:val="Waypoint Journal Table Style"/>
        <w:style w:val="Normal"/>
        <w:category>
          <w:name w:val="Waypoint Journal"/>
          <w:gallery w:val="tbls"/>
        </w:category>
        <w:behaviors>
          <w:behavior w:val="p"/>
        </w:behaviors>
        <w:description w:val="Use this style to format all tables in articles being submitted to the UKAT Waypoint journal"/>
        <w:guid w:val="{95D6436A-F029-48B3-922C-047EE96539AB}"/>
      </w:docPartPr>
      <w:docPartBody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2942"/>
            <w:gridCol w:w="2943"/>
            <w:gridCol w:w="2943"/>
          </w:tblGrid>
          <w:tr w:rsidR="001B1C97" w:rsidTr="00314BAA">
            <w:tc>
              <w:tcPr>
                <w:tcW w:w="2942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</w:tcPr>
              <w:p w:rsidR="001B1C97" w:rsidRPr="009F5A4B" w:rsidRDefault="001B1C97" w:rsidP="00314BAA">
                <w:pPr>
                  <w:spacing w:before="60" w:after="60"/>
                  <w:jc w:val="center"/>
                  <w:rPr>
                    <w:rFonts w:ascii="Quattrocento Sans" w:hAnsi="Quattrocento Sans"/>
                    <w:b/>
                    <w:bCs/>
                  </w:rPr>
                </w:pPr>
              </w:p>
            </w:tc>
            <w:tc>
              <w:tcPr>
                <w:tcW w:w="2943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</w:tcPr>
              <w:p w:rsidR="001B1C97" w:rsidRPr="009F5A4B" w:rsidRDefault="001B1C97" w:rsidP="00314BAA">
                <w:pPr>
                  <w:spacing w:before="60" w:after="60"/>
                  <w:jc w:val="center"/>
                  <w:rPr>
                    <w:rFonts w:ascii="Quattrocento Sans" w:hAnsi="Quattrocento Sans"/>
                    <w:b/>
                    <w:bCs/>
                  </w:rPr>
                </w:pPr>
              </w:p>
            </w:tc>
            <w:tc>
              <w:tcPr>
                <w:tcW w:w="2943" w:type="dxa"/>
                <w:tcBorders>
                  <w:top w:val="single" w:sz="12" w:space="0" w:color="auto"/>
                  <w:left w:val="nil"/>
                  <w:bottom w:val="single" w:sz="12" w:space="0" w:color="auto"/>
                  <w:right w:val="nil"/>
                </w:tcBorders>
              </w:tcPr>
              <w:p w:rsidR="001B1C97" w:rsidRPr="009F5A4B" w:rsidRDefault="001B1C97" w:rsidP="00314BAA">
                <w:pPr>
                  <w:spacing w:before="60" w:after="60"/>
                  <w:jc w:val="center"/>
                  <w:rPr>
                    <w:rFonts w:ascii="Quattrocento Sans" w:hAnsi="Quattrocento Sans"/>
                    <w:b/>
                    <w:bCs/>
                  </w:rPr>
                </w:pPr>
              </w:p>
            </w:tc>
          </w:tr>
          <w:tr w:rsidR="001B1C97" w:rsidTr="00314BAA">
            <w:tc>
              <w:tcPr>
                <w:tcW w:w="2942" w:type="dxa"/>
                <w:tcBorders>
                  <w:top w:val="single" w:sz="12" w:space="0" w:color="auto"/>
                  <w:left w:val="nil"/>
                  <w:bottom w:val="nil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  <w:tc>
              <w:tcPr>
                <w:tcW w:w="2943" w:type="dxa"/>
                <w:tcBorders>
                  <w:top w:val="single" w:sz="12" w:space="0" w:color="auto"/>
                  <w:left w:val="nil"/>
                  <w:bottom w:val="nil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  <w:tc>
              <w:tcPr>
                <w:tcW w:w="2943" w:type="dxa"/>
                <w:tcBorders>
                  <w:top w:val="single" w:sz="12" w:space="0" w:color="auto"/>
                  <w:left w:val="nil"/>
                  <w:bottom w:val="nil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</w:tr>
          <w:tr w:rsidR="001B1C97" w:rsidTr="00314BAA">
            <w:tc>
              <w:tcPr>
                <w:tcW w:w="294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  <w:tc>
              <w:tcPr>
                <w:tcW w:w="29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  <w:tc>
              <w:tcPr>
                <w:tcW w:w="2943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</w:tr>
          <w:tr w:rsidR="001B1C97" w:rsidTr="00314BAA">
            <w:tc>
              <w:tcPr>
                <w:tcW w:w="294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  <w:tc>
              <w:tcPr>
                <w:tcW w:w="294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  <w:tc>
              <w:tcPr>
                <w:tcW w:w="294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</w:tr>
          <w:tr w:rsidR="001B1C97" w:rsidTr="00314BAA">
            <w:tc>
              <w:tcPr>
                <w:tcW w:w="2942" w:type="dxa"/>
                <w:tcBorders>
                  <w:left w:val="nil"/>
                  <w:bottom w:val="single" w:sz="8" w:space="0" w:color="auto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  <w:tc>
              <w:tcPr>
                <w:tcW w:w="2943" w:type="dxa"/>
                <w:tcBorders>
                  <w:left w:val="nil"/>
                  <w:bottom w:val="single" w:sz="8" w:space="0" w:color="auto"/>
                  <w:right w:val="nil"/>
                </w:tcBorders>
              </w:tcPr>
              <w:p w:rsidR="001B1C97" w:rsidRPr="009F5A4B" w:rsidRDefault="001B1C97" w:rsidP="00314BAA">
                <w:pPr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  <w:tc>
              <w:tcPr>
                <w:tcW w:w="2943" w:type="dxa"/>
                <w:tcBorders>
                  <w:left w:val="nil"/>
                  <w:bottom w:val="single" w:sz="8" w:space="0" w:color="auto"/>
                  <w:right w:val="nil"/>
                </w:tcBorders>
              </w:tcPr>
              <w:p w:rsidR="001B1C97" w:rsidRPr="009F5A4B" w:rsidRDefault="001B1C97" w:rsidP="00314BAA">
                <w:pPr>
                  <w:keepNext/>
                  <w:spacing w:line="300" w:lineRule="auto"/>
                  <w:jc w:val="center"/>
                  <w:rPr>
                    <w:rFonts w:ascii="Quattrocento Sans" w:hAnsi="Quattrocento Sans"/>
                  </w:rPr>
                </w:pPr>
              </w:p>
            </w:tc>
          </w:tr>
        </w:tbl>
        <w:p w:rsidR="006512E3" w:rsidRDefault="006512E3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Mallanna">
    <w:panose1 w:val="02000600000000000000"/>
    <w:charset w:val="00"/>
    <w:family w:val="auto"/>
    <w:pitch w:val="variable"/>
    <w:sig w:usb0="802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Font Awesome 6 Brands Regular">
    <w:panose1 w:val="02000503000000000000"/>
    <w:charset w:val="00"/>
    <w:family w:val="modern"/>
    <w:notTrueType/>
    <w:pitch w:val="variable"/>
    <w:sig w:usb0="80000003" w:usb1="1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84D"/>
    <w:rsid w:val="001B1C97"/>
    <w:rsid w:val="00200E5E"/>
    <w:rsid w:val="00253A3A"/>
    <w:rsid w:val="00415EB1"/>
    <w:rsid w:val="006512E3"/>
    <w:rsid w:val="007D06B5"/>
    <w:rsid w:val="0088684D"/>
    <w:rsid w:val="0096607A"/>
    <w:rsid w:val="00BF3DFF"/>
    <w:rsid w:val="00D36290"/>
    <w:rsid w:val="00E26C80"/>
    <w:rsid w:val="00E5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0E5E"/>
    <w:rPr>
      <w:color w:val="666666"/>
    </w:rPr>
  </w:style>
  <w:style w:type="paragraph" w:customStyle="1" w:styleId="024E4087BFD74E43ADE1B731C4D16B55">
    <w:name w:val="024E4087BFD74E43ADE1B731C4D16B55"/>
    <w:rsid w:val="00200E5E"/>
  </w:style>
  <w:style w:type="table" w:styleId="TableGrid">
    <w:name w:val="Table Grid"/>
    <w:basedOn w:val="TableNormal"/>
    <w:uiPriority w:val="59"/>
    <w:rsid w:val="001B1C97"/>
    <w:pPr>
      <w:spacing w:after="0" w:line="240" w:lineRule="auto"/>
    </w:pPr>
    <w:rPr>
      <w:rFonts w:ascii="Times" w:eastAsia="Times New Roman" w:hAnsi="Times" w:cs="Times New Roman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9FDB6FE7CDDD4599E6EEF4EDBA9403" ma:contentTypeVersion="6" ma:contentTypeDescription="Create a new document." ma:contentTypeScope="" ma:versionID="b6b76a90e051310124e723a55c7978df">
  <xsd:schema xmlns:xsd="http://www.w3.org/2001/XMLSchema" xmlns:xs="http://www.w3.org/2001/XMLSchema" xmlns:p="http://schemas.microsoft.com/office/2006/metadata/properties" xmlns:ns2="72ce2b0a-1982-42fe-8da2-ad583822c69a" xmlns:ns3="9013f368-a8e2-4d28-b3ac-4c1923867af5" targetNamespace="http://schemas.microsoft.com/office/2006/metadata/properties" ma:root="true" ma:fieldsID="f6eab7691687766f4fc35bfad9f52c53" ns2:_="" ns3:_="">
    <xsd:import namespace="72ce2b0a-1982-42fe-8da2-ad583822c69a"/>
    <xsd:import namespace="9013f368-a8e2-4d28-b3ac-4c1923867a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e2b0a-1982-42fe-8da2-ad583822c6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3f368-a8e2-4d28-b3ac-4c1923867af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05B965-D80B-49DA-B313-051B75E9E4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6965AF-4F99-4FF5-B1E5-3A2E5CCC70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9316EF-0CAC-448E-9B8F-E7ED3FC08B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270B4C0-7615-4311-B349-397E085DE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ce2b0a-1982-42fe-8da2-ad583822c69a"/>
    <ds:schemaRef ds:uri="9013f368-a8e2-4d28-b3ac-4c1923867a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Waypoint Article Template</Template>
  <TotalTime>1275</TotalTime>
  <Pages>3</Pages>
  <Words>500</Words>
  <Characters>2448</Characters>
  <Application>Microsoft Office Word</Application>
  <DocSecurity>0</DocSecurity>
  <Lines>76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Template(articles)</vt:lpstr>
    </vt:vector>
  </TitlesOfParts>
  <Company>Education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Template(articles)</dc:title>
  <dc:subject/>
  <dc:creator>UKAT</dc:creator>
  <cp:keywords/>
  <dc:description/>
  <cp:lastModifiedBy>David Grey</cp:lastModifiedBy>
  <cp:revision>17</cp:revision>
  <dcterms:created xsi:type="dcterms:W3CDTF">2024-12-16T11:29:00Z</dcterms:created>
  <dcterms:modified xsi:type="dcterms:W3CDTF">2024-12-23T15:50:00Z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ee96595c5b9e867dd3d7f6d7470bbce49fa612755ffa22a65a7d4d91510a22e0</vt:lpwstr>
  </property>
  <property fmtid="{D5CDD505-2E9C-101B-9397-08002B2CF9AE}" pid="3" name="Authors">
    <vt:lpwstr>Leave blank until accepted</vt:lpwstr>
  </property>
  <property fmtid="{D5CDD505-2E9C-101B-9397-08002B2CF9AE}" pid="4" name="Contact Author">
    <vt:lpwstr>Author Name</vt:lpwstr>
  </property>
  <property fmtid="{D5CDD505-2E9C-101B-9397-08002B2CF9AE}" pid="5" name="Contact Author Email">
    <vt:lpwstr>author@email.address</vt:lpwstr>
  </property>
  <property fmtid="{D5CDD505-2E9C-101B-9397-08002B2CF9AE}" pid="6" name="DOI Reference">
    <vt:lpwstr>doiref/articleref</vt:lpwstr>
  </property>
  <property fmtid="{D5CDD505-2E9C-101B-9397-08002B2CF9AE}" pid="7" name="Author Affiliations">
    <vt:lpwstr>Leave blank until accepted</vt:lpwstr>
  </property>
  <property fmtid="{D5CDD505-2E9C-101B-9397-08002B2CF9AE}" pid="8" name="ContentTypeId">
    <vt:lpwstr>0x010100259FDB6FE7CDDD4599E6EEF4EDBA9403</vt:lpwstr>
  </property>
</Properties>
</file>